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重庆第二师范学院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《中华传统教育经典（选读）》网络选修课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网上选课学习操作流程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课程QQ群：723683787（请所有同学必须“以专业+姓名”申请加入）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登录网站：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"http://www.cqooc.com/"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3"/>
          <w:rFonts w:hint="eastAsia"/>
          <w:sz w:val="24"/>
          <w:szCs w:val="32"/>
          <w:lang w:val="en-US" w:eastAsia="zh-CN"/>
        </w:rPr>
        <w:t>http://www.cqooc.com/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本科课搜索栏输入“中华传统教育经典（选读）”图1；点击搜索，如：图2。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52010" cy="2745105"/>
            <wp:effectExtent l="9525" t="9525" r="24765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745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61535" cy="2991485"/>
            <wp:effectExtent l="9525" t="9525" r="15240" b="279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99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图2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单击选取课程“中华传统教育经典（选读）”，进入课程，如图3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46625" cy="3524250"/>
            <wp:effectExtent l="9525" t="9525" r="2540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52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图3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点击“立即参加”，进入登录界面后，输入账号：“学号”和密码：“</w:t>
      </w:r>
      <w:r>
        <w:rPr>
          <w:rFonts w:hint="eastAsia"/>
          <w:lang w:val="en-US" w:eastAsia="zh-CN"/>
        </w:rPr>
        <w:t>123456</w:t>
      </w:r>
      <w:r>
        <w:rPr>
          <w:rFonts w:hint="eastAsia"/>
          <w:lang w:eastAsia="zh-CN"/>
        </w:rPr>
        <w:t>”登录（图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），点击“立即参加”（图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eastAsia="zh-CN"/>
        </w:rPr>
        <w:t>进入课程学习（图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），学习内容如图</w:t>
      </w:r>
      <w:r>
        <w:rPr>
          <w:rFonts w:hint="eastAsia"/>
          <w:lang w:val="en-US" w:eastAsia="zh-CN"/>
        </w:rPr>
        <w:t>7。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3630295"/>
            <wp:effectExtent l="9525" t="9525" r="1651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numPr>
          <w:ilvl w:val="0"/>
          <w:numId w:val="0"/>
        </w:numPr>
        <w:jc w:val="center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06010" cy="4098290"/>
            <wp:effectExtent l="9525" t="9525" r="18415" b="260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4098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88535" cy="3643630"/>
            <wp:effectExtent l="9525" t="9525" r="21590" b="234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64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230" cy="3700145"/>
            <wp:effectExtent l="9525" t="9525" r="17145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0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04EF7"/>
    <w:multiLevelType w:val="singleLevel"/>
    <w:tmpl w:val="4FE04EF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D8C5E4"/>
    <w:multiLevelType w:val="singleLevel"/>
    <w:tmpl w:val="7FD8C5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A1C33"/>
    <w:rsid w:val="011474BF"/>
    <w:rsid w:val="020C3653"/>
    <w:rsid w:val="09E90F4F"/>
    <w:rsid w:val="17AA2E94"/>
    <w:rsid w:val="1A8C2E87"/>
    <w:rsid w:val="1EDA1C33"/>
    <w:rsid w:val="25D841E8"/>
    <w:rsid w:val="283D6B28"/>
    <w:rsid w:val="3A5B68A3"/>
    <w:rsid w:val="52662967"/>
    <w:rsid w:val="5A601DD8"/>
    <w:rsid w:val="5AAE4228"/>
    <w:rsid w:val="5B2B2013"/>
    <w:rsid w:val="61096BC6"/>
    <w:rsid w:val="6D535020"/>
    <w:rsid w:val="71035EA7"/>
    <w:rsid w:val="7E903E65"/>
    <w:rsid w:val="7F52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qFormat/>
    <w:uiPriority w:val="0"/>
    <w:rPr>
      <w:color w:val="800080"/>
      <w:u w:val="single"/>
    </w:r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2018-09-17T00:57:00Z</dcterms:created>
  <dc:creator>雷伯迪士梦儿</dc:creator>
  <cp:lastModifiedBy>我。</cp:lastModifiedBy>
  <cp:lastPrinted>2018-09-19T03:39:00Z</cp:lastPrinted>
  <dcterms:modified xsi:type="dcterms:W3CDTF">2018-09-20T03:49:22Z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